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3C" w:rsidRPr="000A753C" w:rsidRDefault="000A753C" w:rsidP="000A753C">
      <w:pPr>
        <w:spacing w:before="100"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>Allegato B</w:t>
      </w:r>
    </w:p>
    <w:p w:rsidR="000A753C" w:rsidRPr="000A753C" w:rsidRDefault="000A753C" w:rsidP="000A753C">
      <w:pPr>
        <w:spacing w:before="100" w:after="200" w:line="276" w:lineRule="auto"/>
        <w:ind w:left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753C" w:rsidRPr="000A753C" w:rsidRDefault="000A753C" w:rsidP="000A753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>FAC SIMILE DI DOMANDA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>AL MINISTERO DELLA DIFESA</w:t>
      </w:r>
    </w:p>
    <w:p w:rsidR="000A753C" w:rsidRPr="000A753C" w:rsidRDefault="000A753C" w:rsidP="000A753C">
      <w:pPr>
        <w:widowControl w:val="0"/>
        <w:autoSpaceDE w:val="0"/>
        <w:autoSpaceDN w:val="0"/>
        <w:spacing w:before="10" w:after="0" w:line="240" w:lineRule="auto"/>
        <w:ind w:left="4253" w:hanging="425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  <w:t>DIREZIONE GENERALE PER IL PERSONALE CIVILE - I Reparto - I Divisione</w:t>
      </w:r>
    </w:p>
    <w:p w:rsidR="000A753C" w:rsidRPr="000A753C" w:rsidRDefault="000A753C" w:rsidP="000A753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  <w:t>Viale dell’Università, 4</w:t>
      </w:r>
    </w:p>
    <w:p w:rsidR="000A753C" w:rsidRPr="000A753C" w:rsidRDefault="000A753C" w:rsidP="000A753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b/>
          <w:sz w:val="24"/>
          <w:szCs w:val="24"/>
        </w:rPr>
        <w:tab/>
        <w:t>00185 ROMA</w:t>
      </w:r>
    </w:p>
    <w:p w:rsidR="000A753C" w:rsidRPr="000A753C" w:rsidRDefault="000A753C" w:rsidP="000A753C">
      <w:pPr>
        <w:spacing w:before="100" w:after="200" w:line="276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0A753C" w:rsidRPr="000A753C" w:rsidRDefault="000A753C" w:rsidP="000A753C">
      <w:pPr>
        <w:spacing w:before="100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Il / La sottoscritto/a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Nome _______________________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Cognome _____________________________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Nato a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 xml:space="preserve"> 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Provincia _________________________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ab/>
      </w:r>
      <w:r w:rsidRPr="000A753C">
        <w:rPr>
          <w:rFonts w:ascii="Times New Roman" w:eastAsia="Times New Roman" w:hAnsi="Times New Roman" w:cs="Times New Roman"/>
          <w:sz w:val="24"/>
          <w:szCs w:val="24"/>
        </w:rPr>
        <w:tab/>
        <w:t>Codice Fiscale   _____________________________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Residente a ____________________________________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Via 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_____________________________ 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n.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 xml:space="preserve">  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</w:r>
      <w:proofErr w:type="spellStart"/>
      <w:r w:rsidRPr="000A753C">
        <w:rPr>
          <w:rFonts w:ascii="Times New Roman" w:eastAsia="Times New Roman" w:hAnsi="Times New Roman" w:cs="Times New Roman"/>
          <w:sz w:val="24"/>
          <w:szCs w:val="24"/>
        </w:rPr>
        <w:t>cap</w:t>
      </w:r>
      <w:proofErr w:type="spellEnd"/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  __________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Telefono 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0A753C">
        <w:rPr>
          <w:rFonts w:ascii="Times New Roman" w:eastAsiaTheme="minorEastAsia" w:hAnsi="Times New Roman" w:cs="Times New Roman"/>
          <w:w w:val="80"/>
          <w:sz w:val="24"/>
          <w:szCs w:val="24"/>
          <w:lang w:eastAsia="it-IT"/>
        </w:rPr>
        <w:tab/>
        <w:t xml:space="preserve">  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>cellulare  _____________________________</w:t>
      </w:r>
    </w:p>
    <w:p w:rsidR="000A753C" w:rsidRPr="000A753C" w:rsidRDefault="000A753C" w:rsidP="000A753C">
      <w:pPr>
        <w:spacing w:before="1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e-mail  ______________________________ </w:t>
      </w:r>
      <w:proofErr w:type="spellStart"/>
      <w:r w:rsidRPr="000A753C">
        <w:rPr>
          <w:rFonts w:ascii="Times New Roman" w:eastAsia="Times New Roman" w:hAnsi="Times New Roman" w:cs="Times New Roman"/>
          <w:sz w:val="24"/>
          <w:szCs w:val="24"/>
        </w:rPr>
        <w:t>pec</w:t>
      </w:r>
      <w:proofErr w:type="spellEnd"/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</w:t>
      </w:r>
    </w:p>
    <w:p w:rsidR="000A753C" w:rsidRPr="000A753C" w:rsidRDefault="000A753C" w:rsidP="000A753C">
      <w:pPr>
        <w:tabs>
          <w:tab w:val="left" w:leader="dot" w:pos="8185"/>
        </w:tabs>
        <w:spacing w:before="163" w:after="200" w:line="235" w:lineRule="auto"/>
        <w:ind w:right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chiede di essere ammesso/a </w:t>
      </w:r>
      <w:proofErr w:type="spellStart"/>
      <w:r w:rsidRPr="000A753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 partecipare alla procedura di valutazione comparativa per la copertura di due posti di professore di seconda fascia ai sensi dell’art. 18, comma 1 della Legge n. 240/2010 </w:t>
      </w:r>
    </w:p>
    <w:p w:rsidR="000A753C" w:rsidRPr="000A753C" w:rsidRDefault="000A753C" w:rsidP="000A753C">
      <w:pPr>
        <w:tabs>
          <w:tab w:val="left" w:leader="dot" w:pos="8185"/>
        </w:tabs>
        <w:spacing w:before="163" w:after="200" w:line="235" w:lineRule="auto"/>
        <w:ind w:right="294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settore concorsuale ____________________________________________</w:t>
      </w:r>
    </w:p>
    <w:p w:rsidR="000A753C" w:rsidRPr="000A753C" w:rsidRDefault="000A753C" w:rsidP="000A753C">
      <w:pPr>
        <w:tabs>
          <w:tab w:val="left" w:pos="3136"/>
          <w:tab w:val="left" w:pos="6423"/>
        </w:tabs>
        <w:spacing w:before="247" w:after="200" w:line="276" w:lineRule="auto"/>
        <w:ind w:right="1669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settore</w:t>
      </w:r>
      <w:r w:rsidRPr="000A753C">
        <w:rPr>
          <w:rFonts w:ascii="Times New Roman" w:eastAsiaTheme="minorEastAsia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0A753C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scientifico</w:t>
      </w:r>
      <w:r w:rsidRPr="000A753C">
        <w:rPr>
          <w:rFonts w:ascii="Times New Roman" w:eastAsiaTheme="minorEastAsia" w:hAnsi="Times New Roman" w:cs="Times New Roman"/>
          <w:spacing w:val="35"/>
          <w:sz w:val="24"/>
          <w:szCs w:val="24"/>
          <w:lang w:eastAsia="it-IT"/>
        </w:rPr>
        <w:t xml:space="preserve"> </w:t>
      </w:r>
      <w:r w:rsidRPr="000A753C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disciplinare _____________________</w:t>
      </w:r>
      <w:r w:rsidRPr="000A753C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ab/>
      </w:r>
    </w:p>
    <w:p w:rsidR="000A753C" w:rsidRPr="000A753C" w:rsidRDefault="000A753C" w:rsidP="000A753C">
      <w:pPr>
        <w:tabs>
          <w:tab w:val="left" w:leader="dot" w:pos="8185"/>
        </w:tabs>
        <w:spacing w:before="163" w:after="200" w:line="235" w:lineRule="auto"/>
        <w:ind w:right="294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presso</w:t>
      </w:r>
      <w:r w:rsidRPr="000A753C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 xml:space="preserve"> </w:t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il Centro Alti Studi per la Difesa – Scuola Superiore ad Ordinamento Speciale della Difesa in Roma.</w:t>
      </w:r>
    </w:p>
    <w:p w:rsidR="000A753C" w:rsidRPr="000A753C" w:rsidRDefault="000A753C" w:rsidP="000A753C">
      <w:pPr>
        <w:tabs>
          <w:tab w:val="left" w:pos="1169"/>
          <w:tab w:val="left" w:pos="3471"/>
        </w:tabs>
        <w:spacing w:after="200" w:line="240" w:lineRule="auto"/>
        <w:ind w:right="3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A tal fine, ai sensi degli articoli 46 e 47 del D.P.R. 28.12.2000, n. 445 e consapevole delle conseguenze derivanti da dichiarazioni mendaci ai sensi dell’art. 76 del citato D.P.R.,  dichiara: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nato/a in data e luogo sopra riportati;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  <w:tab w:val="left" w:pos="876"/>
        </w:tabs>
        <w:autoSpaceDE w:val="0"/>
        <w:autoSpaceDN w:val="0"/>
        <w:spacing w:after="0" w:line="256" w:lineRule="exact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residente nel luogo sopra riportato;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  <w:tab w:val="left" w:pos="87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possedere la cittadinanza italiana ovvero di essere equiparato/a ai cittadini dello stato italiano in quanto italiano/a non appartenente alla Repubblica ovvero di possedere la cittadinanza _________ </w:t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iscritto/a nelle liste elettorali del Comune di ________________________</w:t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(*):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godere dei diritti civili e politici (**);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 riportato condanne penali e di non avere procedimenti penali in corso (***);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essere stato destituito dall’impiego presso una Pubblica Amministrazione per persistente insufficiente rendimento e di non essere stato dichiarato decaduto da un impiego statale, ai sensi dell’art. 127 lettera d) del D.P.R. n. 3/1957: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  <w:tab w:val="left" w:pos="865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eleggere domicilio agli effetti del concorso in __________________</w:t>
      </w:r>
    </w:p>
    <w:p w:rsidR="000A753C" w:rsidRPr="000A753C" w:rsidRDefault="000A753C" w:rsidP="000A753C">
      <w:pPr>
        <w:tabs>
          <w:tab w:val="left" w:pos="284"/>
          <w:tab w:val="left" w:pos="865"/>
        </w:tabs>
        <w:spacing w:before="19"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lastRenderedPageBreak/>
        <w:t xml:space="preserve">Via __________________n. ____cap. _____ telefono _____________ </w:t>
      </w:r>
    </w:p>
    <w:p w:rsidR="000A753C" w:rsidRPr="000A753C" w:rsidRDefault="000A753C" w:rsidP="000A753C">
      <w:pPr>
        <w:widowControl w:val="0"/>
        <w:tabs>
          <w:tab w:val="left" w:pos="865"/>
        </w:tabs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e-mail</w:t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____________________ riservandosi di comunicare tempestivamente ogni eventuale variazione degli stessi;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in possesso dei requisiti di partecipazione di cui all’art. 2 – Requisiti per la partecipazione alla procedura selettiva del bando e precisamente:</w:t>
      </w:r>
    </w:p>
    <w:p w:rsidR="000A753C" w:rsidRPr="000A753C" w:rsidRDefault="000A753C" w:rsidP="000A753C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0A753C" w:rsidRPr="000A753C" w:rsidRDefault="000A753C" w:rsidP="000A753C">
      <w:pPr>
        <w:widowControl w:val="0"/>
        <w:numPr>
          <w:ilvl w:val="0"/>
          <w:numId w:val="3"/>
        </w:numPr>
        <w:tabs>
          <w:tab w:val="left" w:pos="887"/>
        </w:tabs>
        <w:autoSpaceDE w:val="0"/>
        <w:autoSpaceDN w:val="0"/>
        <w:spacing w:before="19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A753C" w:rsidRPr="000A753C" w:rsidRDefault="000A753C" w:rsidP="000A753C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753C" w:rsidRPr="000A753C" w:rsidRDefault="000A753C" w:rsidP="000A753C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A753C" w:rsidRPr="000A753C" w:rsidRDefault="000A753C" w:rsidP="000A753C">
      <w:pPr>
        <w:tabs>
          <w:tab w:val="left" w:pos="887"/>
        </w:tabs>
        <w:spacing w:before="19"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a conoscenza che ogni comunicazione relativa alle fasi concorsuali verrà trasmessa attraverso il sito della Direzione generale per il personale civile </w:t>
      </w:r>
      <w:hyperlink r:id="rId5" w:history="1">
        <w:r w:rsidRPr="000A753C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</w:rPr>
          <w:t>https://www.difesa.it</w:t>
        </w:r>
      </w:hyperlink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 valore di notifica a tutti gli effetti;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aver preso visione del </w:t>
      </w: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Regolamento generale sulla protezione dei dati (UE) 2016/679</w:t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D.Lgs.</w:t>
      </w:r>
      <w:proofErr w:type="spellEnd"/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n. 101/2018 e di essere, pertanto, a conoscenza che i dati personali forniti saranno raccolti presso la Direzione generale per il personale civile e trattati esclusivamente per le finalità di gestione della procedura selettiva in oggetto e dell’eventuale procedimento di assunzione in servizio;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autorizzare il trattamento dei suoi dati personali ai sensi e per gli effetti della normativa vigente, ai fini e nei limiti indicati dall’art. 12 del bando di concorso;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di avere necessità del seguente ausilio o di tempi aggiuntivi _________</w:t>
      </w:r>
    </w:p>
    <w:p w:rsidR="000A753C" w:rsidRPr="000A753C" w:rsidRDefault="000A753C" w:rsidP="000A753C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di essere in possesso dei seguenti titoli di preferenza, a parità di valutazione, previsti dal D.P.R. 487/1994 e successive modificazioni ed integrazioni ________</w:t>
      </w:r>
    </w:p>
    <w:p w:rsidR="000A753C" w:rsidRPr="000A753C" w:rsidRDefault="000A753C" w:rsidP="000A753C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0A753C" w:rsidRPr="000A753C" w:rsidRDefault="000A753C" w:rsidP="000A753C">
      <w:pPr>
        <w:tabs>
          <w:tab w:val="left" w:pos="284"/>
        </w:tabs>
        <w:spacing w:before="19"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     Il/la sottoscritto/a allega alla presente domanda;</w:t>
      </w:r>
    </w:p>
    <w:p w:rsidR="000A753C" w:rsidRPr="000A753C" w:rsidRDefault="000A753C" w:rsidP="000A753C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fotocopia di un documento di riconoscimento in corso di validità e del codice fiscale;</w:t>
      </w:r>
    </w:p>
    <w:p w:rsidR="000A753C" w:rsidRPr="000A753C" w:rsidRDefault="000A753C" w:rsidP="000A753C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i/>
          <w:sz w:val="24"/>
          <w:szCs w:val="24"/>
        </w:rPr>
        <w:t xml:space="preserve">curriculum vitae et </w:t>
      </w:r>
      <w:proofErr w:type="spellStart"/>
      <w:r w:rsidRPr="000A753C">
        <w:rPr>
          <w:rFonts w:ascii="Times New Roman" w:eastAsia="Times New Roman" w:hAnsi="Times New Roman" w:cs="Times New Roman"/>
          <w:i/>
          <w:sz w:val="24"/>
          <w:szCs w:val="24"/>
        </w:rPr>
        <w:t>studiorum</w:t>
      </w:r>
      <w:proofErr w:type="spellEnd"/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 datato e firmato;</w:t>
      </w:r>
    </w:p>
    <w:p w:rsidR="000A753C" w:rsidRPr="000A753C" w:rsidRDefault="000A753C" w:rsidP="000A753C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sintesi dell’attività didattica, di ricerca svolta nell’ambito del settore scientifico disciplinare di riferimento ed incarichi di responsabilità ricoperti</w:t>
      </w:r>
    </w:p>
    <w:p w:rsidR="000A753C" w:rsidRPr="000A753C" w:rsidRDefault="000A753C" w:rsidP="000A753C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pubblicazioni scientifiche che il candidato intende presentare ai fini della procedura selettiva</w:t>
      </w:r>
    </w:p>
    <w:p w:rsidR="000A753C" w:rsidRPr="000A753C" w:rsidRDefault="000A753C" w:rsidP="000A753C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presentate secondo le modalità di cui all’art. 4 – </w:t>
      </w:r>
      <w:r w:rsidRPr="000A753C">
        <w:rPr>
          <w:rFonts w:ascii="Times New Roman" w:eastAsia="Times New Roman" w:hAnsi="Times New Roman" w:cs="Times New Roman"/>
          <w:i/>
          <w:sz w:val="24"/>
          <w:szCs w:val="24"/>
        </w:rPr>
        <w:t>Pubblicazioni scientifiche</w:t>
      </w:r>
      <w:r w:rsidRPr="000A753C">
        <w:rPr>
          <w:rFonts w:ascii="Times New Roman" w:eastAsia="Times New Roman" w:hAnsi="Times New Roman" w:cs="Times New Roman"/>
          <w:sz w:val="24"/>
          <w:szCs w:val="24"/>
        </w:rPr>
        <w:t xml:space="preserve"> del bando;</w:t>
      </w:r>
    </w:p>
    <w:p w:rsidR="000A753C" w:rsidRPr="000A753C" w:rsidRDefault="000A753C" w:rsidP="000A753C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753C">
        <w:rPr>
          <w:rFonts w:ascii="Times New Roman" w:eastAsia="Times New Roman" w:hAnsi="Times New Roman" w:cs="Times New Roman"/>
          <w:sz w:val="24"/>
          <w:szCs w:val="24"/>
        </w:rPr>
        <w:t>elenco, numerato in ordine progressivo, datato e firmato, delle pubblicazioni scientifiche che il candidato intende presentare ai fini della procedura selettiva.</w:t>
      </w:r>
    </w:p>
    <w:p w:rsidR="000A753C" w:rsidRPr="000A753C" w:rsidRDefault="000A753C" w:rsidP="000A753C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0A753C" w:rsidRPr="000A753C" w:rsidRDefault="000A753C" w:rsidP="000A753C">
      <w:pPr>
        <w:tabs>
          <w:tab w:val="left" w:pos="887"/>
        </w:tabs>
        <w:spacing w:before="19"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          Data  </w:t>
      </w:r>
    </w:p>
    <w:p w:rsidR="000A753C" w:rsidRPr="000A753C" w:rsidRDefault="000A753C" w:rsidP="000A753C">
      <w:pPr>
        <w:tabs>
          <w:tab w:val="left" w:pos="887"/>
        </w:tabs>
        <w:spacing w:before="19"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0A753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Firma</w:t>
      </w:r>
    </w:p>
    <w:p w:rsidR="000A753C" w:rsidRPr="000A753C" w:rsidRDefault="000A753C" w:rsidP="000A753C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88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0A753C" w:rsidRPr="000A753C" w:rsidRDefault="000A753C" w:rsidP="000A753C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88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:rsidR="000A753C" w:rsidRPr="000A753C" w:rsidRDefault="000A753C" w:rsidP="000A753C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(*)</w:t>
      </w: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>In caso di non iscrizione o di cancellazione dalle liste elettorali indicare i motivi.</w:t>
      </w:r>
    </w:p>
    <w:p w:rsidR="000A753C" w:rsidRPr="000A753C" w:rsidRDefault="000A753C" w:rsidP="000A753C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(**)</w:t>
      </w: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>In caso di mancato godimento indicare i motivi.</w:t>
      </w:r>
    </w:p>
    <w:p w:rsidR="000A753C" w:rsidRPr="000A753C" w:rsidRDefault="000A753C" w:rsidP="000A753C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(***)</w:t>
      </w:r>
      <w:r w:rsidRPr="000A753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>In caso contrario indicare le condanne riportate e gli eventuali procedimenti penali in corso.</w:t>
      </w:r>
    </w:p>
    <w:p w:rsidR="000A753C" w:rsidRPr="000A753C" w:rsidRDefault="000A753C" w:rsidP="000A753C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</w:p>
    <w:p w:rsidR="0080064A" w:rsidRDefault="00AC237A">
      <w:bookmarkStart w:id="0" w:name="_GoBack"/>
      <w:bookmarkEnd w:id="0"/>
    </w:p>
    <w:sectPr w:rsidR="0080064A" w:rsidSect="000B21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AC237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AC237A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AC237A">
    <w:pPr>
      <w:pStyle w:val="Pidipa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AC237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AC237A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AC237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08177A"/>
    <w:multiLevelType w:val="hybridMultilevel"/>
    <w:tmpl w:val="DABCE8F8"/>
    <w:lvl w:ilvl="0" w:tplc="98E0637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72"/>
    <w:rsid w:val="000A753C"/>
    <w:rsid w:val="00764302"/>
    <w:rsid w:val="00A8064C"/>
    <w:rsid w:val="00AC237A"/>
    <w:rsid w:val="00F7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14B97-562E-4710-8424-E90CECED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A753C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753C"/>
    <w:rPr>
      <w:rFonts w:ascii="Cambria" w:eastAsia="Times New Roman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A753C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Times New Roman" w:hAnsi="Cambria" w:cs="Cambria"/>
    </w:rPr>
  </w:style>
  <w:style w:type="character" w:styleId="Collegamentoipertestuale">
    <w:name w:val="Hyperlink"/>
    <w:basedOn w:val="Carpredefinitoparagrafo"/>
    <w:uiPriority w:val="99"/>
    <w:unhideWhenUsed/>
    <w:rsid w:val="000A753C"/>
    <w:rPr>
      <w:rFonts w:cs="Times New Roman"/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753C"/>
    <w:pPr>
      <w:tabs>
        <w:tab w:val="center" w:pos="4819"/>
        <w:tab w:val="right" w:pos="9638"/>
      </w:tabs>
      <w:spacing w:after="0" w:line="240" w:lineRule="auto"/>
    </w:pPr>
    <w:rPr>
      <w:rFonts w:eastAsiaTheme="minorEastAsia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53C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753C"/>
    <w:pPr>
      <w:tabs>
        <w:tab w:val="center" w:pos="4819"/>
        <w:tab w:val="right" w:pos="9638"/>
      </w:tabs>
      <w:spacing w:after="0" w:line="240" w:lineRule="auto"/>
    </w:pPr>
    <w:rPr>
      <w:rFonts w:eastAsiaTheme="minorEastAsia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53C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documentazione.difesa.it/" TargetMode="Externa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BECC0937.dotm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Guidi, Sig.ra Emanuela - DIFEGAB</dc:creator>
  <cp:keywords/>
  <dc:description/>
  <cp:lastModifiedBy>Guidi, Sig.ra Emanuela - DIFEGAB</cp:lastModifiedBy>
  <cp:revision>2</cp:revision>
  <dcterms:created xsi:type="dcterms:W3CDTF">2024-02-19T13:27:00Z</dcterms:created>
  <dcterms:modified xsi:type="dcterms:W3CDTF">2024-02-19T13:27:00Z</dcterms:modified>
</cp:coreProperties>
</file>